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A3F568" w14:textId="7BFEAA31" w:rsidR="00A07CFA" w:rsidRPr="00A07CFA" w:rsidRDefault="00A07CFA" w:rsidP="00A07CFA">
      <w:pPr>
        <w:pBdr>
          <w:top w:val="nil"/>
          <w:left w:val="nil"/>
          <w:bottom w:val="nil"/>
          <w:right w:val="nil"/>
          <w:between w:val="nil"/>
          <w:bar w:val="nil"/>
        </w:pBdr>
        <w:spacing w:after="0" w:line="276" w:lineRule="auto"/>
        <w:ind w:left="720" w:firstLine="720"/>
        <w:jc w:val="center"/>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pPr>
      <w:r w:rsidRPr="00A07CFA">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t xml:space="preserve">May </w:t>
      </w:r>
      <w:r w:rsidR="00140A9E">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t>12</w:t>
      </w:r>
      <w:r w:rsidRPr="00A07CFA">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t>, 2025</w:t>
      </w:r>
    </w:p>
    <w:p w14:paraId="2D0A53B3" w14:textId="77777777" w:rsidR="00A07CFA" w:rsidRPr="00A07CFA" w:rsidRDefault="00A07CFA" w:rsidP="00A07CFA">
      <w:pPr>
        <w:pBdr>
          <w:top w:val="nil"/>
          <w:left w:val="nil"/>
          <w:bottom w:val="nil"/>
          <w:right w:val="nil"/>
          <w:between w:val="nil"/>
          <w:bar w:val="nil"/>
        </w:pBdr>
        <w:spacing w:after="0" w:line="276" w:lineRule="auto"/>
        <w:ind w:left="720" w:firstLine="720"/>
        <w:jc w:val="center"/>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pPr>
      <w:r w:rsidRPr="00A07CFA">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t>(Updated from original dated March 28, 2025)</w:t>
      </w:r>
    </w:p>
    <w:p w14:paraId="0039C75C" w14:textId="77777777" w:rsidR="00A07CFA" w:rsidRPr="00A07CFA" w:rsidRDefault="00A07CFA" w:rsidP="00A07CFA">
      <w:pPr>
        <w:pBdr>
          <w:top w:val="nil"/>
          <w:left w:val="nil"/>
          <w:bottom w:val="nil"/>
          <w:right w:val="nil"/>
          <w:between w:val="nil"/>
          <w:bar w:val="nil"/>
        </w:pBdr>
        <w:spacing w:after="0" w:line="276" w:lineRule="auto"/>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pPr>
    </w:p>
    <w:p w14:paraId="43A1BE6B" w14:textId="77777777" w:rsidR="00A07CFA" w:rsidRPr="00A07CFA" w:rsidRDefault="00A07CFA" w:rsidP="00A07CFA">
      <w:pPr>
        <w:pBdr>
          <w:top w:val="nil"/>
          <w:left w:val="nil"/>
          <w:bottom w:val="nil"/>
          <w:right w:val="nil"/>
          <w:between w:val="nil"/>
          <w:bar w:val="nil"/>
        </w:pBdr>
        <w:spacing w:after="0" w:line="276" w:lineRule="auto"/>
        <w:ind w:left="2160" w:firstLine="720"/>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pPr>
      <w:r w:rsidRPr="00A07CFA">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t>Job Description and Application Requirements</w:t>
      </w:r>
    </w:p>
    <w:p w14:paraId="2F12F497" w14:textId="77777777" w:rsidR="00A07CFA" w:rsidRPr="00A07CFA" w:rsidRDefault="00A07CFA" w:rsidP="00A07CFA">
      <w:pPr>
        <w:pBdr>
          <w:top w:val="nil"/>
          <w:left w:val="nil"/>
          <w:bottom w:val="nil"/>
          <w:right w:val="nil"/>
          <w:between w:val="nil"/>
          <w:bar w:val="nil"/>
        </w:pBdr>
        <w:spacing w:after="0" w:line="276" w:lineRule="auto"/>
        <w:ind w:firstLine="1620"/>
        <w:jc w:val="center"/>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pPr>
      <w:r w:rsidRPr="00A07CFA">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t>for the Position of Pastor</w:t>
      </w:r>
    </w:p>
    <w:p w14:paraId="053E09A5" w14:textId="77777777" w:rsidR="00A07CFA" w:rsidRPr="00A07CFA" w:rsidRDefault="00A07CFA" w:rsidP="00A07CFA">
      <w:pPr>
        <w:pBdr>
          <w:top w:val="nil"/>
          <w:left w:val="nil"/>
          <w:bottom w:val="nil"/>
          <w:right w:val="nil"/>
          <w:between w:val="nil"/>
          <w:bar w:val="nil"/>
        </w:pBdr>
        <w:spacing w:after="0" w:line="276" w:lineRule="auto"/>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pPr>
    </w:p>
    <w:p w14:paraId="3804A8AD" w14:textId="77777777" w:rsidR="00A07CFA" w:rsidRPr="00A07CFA" w:rsidRDefault="00A07CFA" w:rsidP="00A07CFA">
      <w:pPr>
        <w:pBdr>
          <w:top w:val="nil"/>
          <w:left w:val="nil"/>
          <w:bottom w:val="nil"/>
          <w:right w:val="nil"/>
          <w:between w:val="nil"/>
          <w:bar w:val="nil"/>
        </w:pBdr>
        <w:spacing w:after="240" w:line="276" w:lineRule="auto"/>
        <w:rPr>
          <w:rFonts w:ascii="Times New Roman" w:eastAsia="Arial Unicode MS" w:hAnsi="Times New Roman" w:cs="Times New Roman"/>
          <w:color w:val="000000"/>
          <w:kern w:val="0"/>
          <w:sz w:val="24"/>
          <w:szCs w:val="24"/>
          <w:u w:val="single"/>
          <w:bdr w:val="nil"/>
          <w14:textOutline w14:w="0" w14:cap="flat" w14:cmpd="sng" w14:algn="ctr">
            <w14:noFill/>
            <w14:prstDash w14:val="solid"/>
            <w14:bevel/>
          </w14:textOutline>
          <w14:ligatures w14:val="none"/>
        </w:rPr>
      </w:pPr>
      <w:r w:rsidRPr="00A07CFA">
        <w:rPr>
          <w:rFonts w:ascii="Times New Roman" w:eastAsia="Arial Unicode MS" w:hAnsi="Times New Roman" w:cs="Times New Roman"/>
          <w:color w:val="000000"/>
          <w:kern w:val="0"/>
          <w:sz w:val="24"/>
          <w:szCs w:val="24"/>
          <w:u w:val="single"/>
          <w:bdr w:val="nil"/>
          <w14:textOutline w14:w="0" w14:cap="flat" w14:cmpd="sng" w14:algn="ctr">
            <w14:noFill/>
            <w14:prstDash w14:val="solid"/>
            <w14:bevel/>
          </w14:textOutline>
          <w14:ligatures w14:val="none"/>
        </w:rPr>
        <w:t>Overview</w:t>
      </w:r>
    </w:p>
    <w:p w14:paraId="25C7D55B" w14:textId="77777777" w:rsidR="00A07CFA" w:rsidRPr="00A07CFA" w:rsidRDefault="00A07CFA" w:rsidP="00A07CFA">
      <w:pPr>
        <w:pBdr>
          <w:top w:val="nil"/>
          <w:left w:val="nil"/>
          <w:bottom w:val="nil"/>
          <w:right w:val="nil"/>
          <w:between w:val="nil"/>
          <w:bar w:val="nil"/>
        </w:pBdr>
        <w:spacing w:after="0" w:line="276" w:lineRule="auto"/>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pPr>
      <w:r w:rsidRPr="00A07CFA">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t>St. Luke Missionary Baptist Church is a multi-generational, multi-ethnic congregation located in the heart of Dayton OH, just ten minutes from the downtown area. St. Luke has been a pillar in the Greater Dayton community for nearly 94 years, having only three pastors in its illustrious history. St. Luke has historically held membership in the National Baptist Convention, USA, Inc. (NBCUSA, Inc.), the Ohio Baptist General Convention (OBGC), and the Northwestern Ohio Missionary Baptist Association (NOMBA). St. Luke is a warm, family-friendly church that places a high priority on biblical teaching, outreach ministries, and education and training opportunities for young people. St. Luke will continue to build upon its firm spiritual foundation of spirit-filled worship, evangelism, and Christian education as it prepares for the next pastor whom God will give according to His own heart.</w:t>
      </w:r>
    </w:p>
    <w:p w14:paraId="7E50DC19" w14:textId="77777777" w:rsidR="00A07CFA" w:rsidRPr="00A07CFA" w:rsidRDefault="00A07CFA" w:rsidP="00A07CFA">
      <w:pPr>
        <w:pBdr>
          <w:top w:val="nil"/>
          <w:left w:val="nil"/>
          <w:bottom w:val="nil"/>
          <w:right w:val="nil"/>
          <w:between w:val="nil"/>
          <w:bar w:val="nil"/>
        </w:pBdr>
        <w:spacing w:after="0" w:line="276" w:lineRule="auto"/>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pPr>
    </w:p>
    <w:p w14:paraId="7F189554" w14:textId="77777777" w:rsidR="00A07CFA" w:rsidRPr="00A07CFA" w:rsidRDefault="00A07CFA" w:rsidP="00A07CFA">
      <w:pPr>
        <w:pBdr>
          <w:top w:val="nil"/>
          <w:left w:val="nil"/>
          <w:bottom w:val="nil"/>
          <w:right w:val="nil"/>
          <w:between w:val="nil"/>
          <w:bar w:val="nil"/>
        </w:pBdr>
        <w:spacing w:after="0" w:line="276" w:lineRule="auto"/>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pPr>
      <w:r w:rsidRPr="00A07CFA">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t>St. Luke Missionary Baptist Church prayerfully seeks a full-time Pastor who is called by God into the ministry, equipped to preach the Gospel of Jesus Christ, and effective in Biblical teaching. Under the authority of God, the candidate will lead a congregation that is committed to fulfilling the Great Commission of the New Testament church as recorded in Matthew 28:19-20. The candidate should demonstrate commitment to God-centered, spirit-filled worship and evangelistic outreach beyond the walls of the church. The candidate must possess godly values, spiritual leadership qualities, and character traits both personally and professionally. The candidate should demonstrate spiritual maturity, moral integrity, and faithfulness in executing the duties described herein.</w:t>
      </w:r>
    </w:p>
    <w:p w14:paraId="6D25A73B" w14:textId="77777777" w:rsidR="00A07CFA" w:rsidRPr="00A07CFA" w:rsidRDefault="00A07CFA" w:rsidP="00A07CFA">
      <w:pPr>
        <w:pBdr>
          <w:top w:val="nil"/>
          <w:left w:val="nil"/>
          <w:bottom w:val="nil"/>
          <w:right w:val="nil"/>
          <w:between w:val="nil"/>
          <w:bar w:val="nil"/>
        </w:pBdr>
        <w:spacing w:after="0" w:line="276" w:lineRule="auto"/>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pPr>
    </w:p>
    <w:p w14:paraId="588D7C0B" w14:textId="77777777" w:rsidR="00A07CFA" w:rsidRPr="00A07CFA" w:rsidRDefault="00A07CFA" w:rsidP="00A07CFA">
      <w:pPr>
        <w:spacing w:line="278" w:lineRule="auto"/>
        <w:rPr>
          <w:rFonts w:ascii="Times New Roman" w:eastAsia="Arial Unicode MS" w:hAnsi="Times New Roman" w:cs="Times New Roman"/>
          <w:color w:val="000000"/>
          <w:kern w:val="0"/>
          <w:sz w:val="24"/>
          <w:szCs w:val="24"/>
          <w:u w:val="single"/>
          <w:bdr w:val="nil"/>
          <w14:textOutline w14:w="0" w14:cap="flat" w14:cmpd="sng" w14:algn="ctr">
            <w14:noFill/>
            <w14:prstDash w14:val="solid"/>
            <w14:bevel/>
          </w14:textOutline>
          <w14:ligatures w14:val="none"/>
        </w:rPr>
      </w:pPr>
      <w:r w:rsidRPr="00A07CFA">
        <w:rPr>
          <w:rFonts w:ascii="Times New Roman" w:eastAsia="Arial Unicode MS" w:hAnsi="Times New Roman" w:cs="Times New Roman"/>
          <w:kern w:val="0"/>
          <w:sz w:val="24"/>
          <w:szCs w:val="24"/>
          <w:u w:val="single"/>
          <w:bdr w:val="nil"/>
          <w14:ligatures w14:val="none"/>
        </w:rPr>
        <w:br w:type="page"/>
      </w:r>
    </w:p>
    <w:p w14:paraId="46DC8458" w14:textId="77777777" w:rsidR="00A07CFA" w:rsidRPr="00A07CFA" w:rsidRDefault="00A07CFA" w:rsidP="00A07CFA">
      <w:pPr>
        <w:pBdr>
          <w:top w:val="nil"/>
          <w:left w:val="nil"/>
          <w:bottom w:val="nil"/>
          <w:right w:val="nil"/>
          <w:between w:val="nil"/>
          <w:bar w:val="nil"/>
        </w:pBdr>
        <w:spacing w:after="240" w:line="276" w:lineRule="auto"/>
        <w:rPr>
          <w:rFonts w:ascii="Times New Roman" w:eastAsia="Arial Unicode MS" w:hAnsi="Times New Roman" w:cs="Times New Roman"/>
          <w:color w:val="000000"/>
          <w:kern w:val="0"/>
          <w:sz w:val="24"/>
          <w:szCs w:val="24"/>
          <w:u w:val="single"/>
          <w:bdr w:val="nil"/>
          <w14:textOutline w14:w="0" w14:cap="flat" w14:cmpd="sng" w14:algn="ctr">
            <w14:noFill/>
            <w14:prstDash w14:val="solid"/>
            <w14:bevel/>
          </w14:textOutline>
          <w14:ligatures w14:val="none"/>
        </w:rPr>
      </w:pPr>
      <w:r w:rsidRPr="00A07CFA">
        <w:rPr>
          <w:rFonts w:ascii="Times New Roman" w:eastAsia="Arial Unicode MS" w:hAnsi="Times New Roman" w:cs="Times New Roman"/>
          <w:color w:val="000000"/>
          <w:kern w:val="0"/>
          <w:sz w:val="24"/>
          <w:szCs w:val="24"/>
          <w:u w:val="single"/>
          <w:bdr w:val="nil"/>
          <w14:textOutline w14:w="0" w14:cap="flat" w14:cmpd="sng" w14:algn="ctr">
            <w14:noFill/>
            <w14:prstDash w14:val="solid"/>
            <w14:bevel/>
          </w14:textOutline>
          <w14:ligatures w14:val="none"/>
        </w:rPr>
        <w:lastRenderedPageBreak/>
        <w:t>Position Description</w:t>
      </w:r>
    </w:p>
    <w:p w14:paraId="14CDEF59" w14:textId="77777777" w:rsidR="00A07CFA" w:rsidRPr="00A07CFA" w:rsidRDefault="00A07CFA" w:rsidP="00A07CFA">
      <w:pPr>
        <w:numPr>
          <w:ilvl w:val="0"/>
          <w:numId w:val="1"/>
        </w:numPr>
        <w:pBdr>
          <w:top w:val="nil"/>
          <w:left w:val="nil"/>
          <w:bottom w:val="nil"/>
          <w:right w:val="nil"/>
          <w:between w:val="nil"/>
          <w:bar w:val="nil"/>
        </w:pBdr>
        <w:spacing w:after="0" w:line="276" w:lineRule="auto"/>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pPr>
      <w:r w:rsidRPr="00A07CFA">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t>Serve as the primary servant-leader for the church, leading all the pulpit and worship ministries of the church</w:t>
      </w:r>
    </w:p>
    <w:p w14:paraId="3B63F8D5" w14:textId="77777777" w:rsidR="00A07CFA" w:rsidRPr="00A07CFA" w:rsidRDefault="00A07CFA" w:rsidP="00A07CFA">
      <w:pPr>
        <w:numPr>
          <w:ilvl w:val="0"/>
          <w:numId w:val="1"/>
        </w:numPr>
        <w:pBdr>
          <w:top w:val="nil"/>
          <w:left w:val="nil"/>
          <w:bottom w:val="nil"/>
          <w:right w:val="nil"/>
          <w:between w:val="nil"/>
          <w:bar w:val="nil"/>
        </w:pBdr>
        <w:spacing w:after="0" w:line="276" w:lineRule="auto"/>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pPr>
      <w:r w:rsidRPr="00A07CFA">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t xml:space="preserve">Serve as de facto member of church administration, church ministries, and committees </w:t>
      </w:r>
    </w:p>
    <w:p w14:paraId="054DD282" w14:textId="77777777" w:rsidR="00A07CFA" w:rsidRPr="00A07CFA" w:rsidRDefault="00A07CFA" w:rsidP="00A07CFA">
      <w:pPr>
        <w:numPr>
          <w:ilvl w:val="0"/>
          <w:numId w:val="1"/>
        </w:numPr>
        <w:pBdr>
          <w:top w:val="nil"/>
          <w:left w:val="nil"/>
          <w:bottom w:val="nil"/>
          <w:right w:val="nil"/>
          <w:between w:val="nil"/>
          <w:bar w:val="nil"/>
        </w:pBdr>
        <w:spacing w:after="0" w:line="276" w:lineRule="auto"/>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pPr>
      <w:r w:rsidRPr="00A07CFA">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t>Provide observance of the ordinances of Baptism and the Lord’s Supper</w:t>
      </w:r>
    </w:p>
    <w:p w14:paraId="15917183" w14:textId="77777777" w:rsidR="00A07CFA" w:rsidRPr="00A07CFA" w:rsidRDefault="00A07CFA" w:rsidP="00A07CFA">
      <w:pPr>
        <w:numPr>
          <w:ilvl w:val="0"/>
          <w:numId w:val="1"/>
        </w:numPr>
        <w:pBdr>
          <w:top w:val="nil"/>
          <w:left w:val="nil"/>
          <w:bottom w:val="nil"/>
          <w:right w:val="nil"/>
          <w:between w:val="nil"/>
          <w:bar w:val="nil"/>
        </w:pBdr>
        <w:spacing w:after="0" w:line="276" w:lineRule="auto"/>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pPr>
      <w:r w:rsidRPr="00A07CFA">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t>Strengthen and maintain oversight of all church programs for all ages and audiences</w:t>
      </w:r>
    </w:p>
    <w:p w14:paraId="07BC6F7B" w14:textId="77777777" w:rsidR="00A07CFA" w:rsidRPr="00A07CFA" w:rsidRDefault="00A07CFA" w:rsidP="00A07CFA">
      <w:pPr>
        <w:numPr>
          <w:ilvl w:val="0"/>
          <w:numId w:val="1"/>
        </w:numPr>
        <w:pBdr>
          <w:top w:val="nil"/>
          <w:left w:val="nil"/>
          <w:bottom w:val="nil"/>
          <w:right w:val="nil"/>
          <w:between w:val="nil"/>
          <w:bar w:val="nil"/>
        </w:pBdr>
        <w:spacing w:after="0" w:line="276" w:lineRule="auto"/>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pPr>
      <w:r w:rsidRPr="00A07CFA">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t>Encourage the congregation in attracting, developing, and retaining members by cultivating interest and the spirit of fellowship</w:t>
      </w:r>
    </w:p>
    <w:p w14:paraId="630D80B2" w14:textId="77777777" w:rsidR="00A07CFA" w:rsidRPr="00A07CFA" w:rsidRDefault="00A07CFA" w:rsidP="00A07CFA">
      <w:pPr>
        <w:numPr>
          <w:ilvl w:val="0"/>
          <w:numId w:val="1"/>
        </w:numPr>
        <w:pBdr>
          <w:top w:val="nil"/>
          <w:left w:val="nil"/>
          <w:bottom w:val="nil"/>
          <w:right w:val="nil"/>
          <w:between w:val="nil"/>
          <w:bar w:val="nil"/>
        </w:pBdr>
        <w:spacing w:after="0" w:line="276" w:lineRule="auto"/>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pPr>
      <w:r w:rsidRPr="00A07CFA">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t>Provide educational and growth experiences in faith and leadership training for the congregation</w:t>
      </w:r>
    </w:p>
    <w:p w14:paraId="180F23A7" w14:textId="77777777" w:rsidR="00A07CFA" w:rsidRPr="00A07CFA" w:rsidRDefault="00A07CFA" w:rsidP="00A07CFA">
      <w:pPr>
        <w:numPr>
          <w:ilvl w:val="0"/>
          <w:numId w:val="1"/>
        </w:numPr>
        <w:pBdr>
          <w:top w:val="nil"/>
          <w:left w:val="nil"/>
          <w:bottom w:val="nil"/>
          <w:right w:val="nil"/>
          <w:between w:val="nil"/>
          <w:bar w:val="nil"/>
        </w:pBdr>
        <w:spacing w:after="0" w:line="276" w:lineRule="auto"/>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pPr>
      <w:r w:rsidRPr="00A07CFA">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t>Care for people and lead the church membership to care for people in the church and the community</w:t>
      </w:r>
    </w:p>
    <w:p w14:paraId="17D7823B" w14:textId="77777777" w:rsidR="00A07CFA" w:rsidRPr="00A07CFA" w:rsidRDefault="00A07CFA" w:rsidP="00A07CFA">
      <w:pPr>
        <w:numPr>
          <w:ilvl w:val="0"/>
          <w:numId w:val="1"/>
        </w:numPr>
        <w:pBdr>
          <w:top w:val="nil"/>
          <w:left w:val="nil"/>
          <w:bottom w:val="nil"/>
          <w:right w:val="nil"/>
          <w:between w:val="nil"/>
          <w:bar w:val="nil"/>
        </w:pBdr>
        <w:spacing w:after="0" w:line="276" w:lineRule="auto"/>
        <w:contextualSpacing/>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pPr>
      <w:r w:rsidRPr="00A07CFA">
        <w:rPr>
          <w:rFonts w:ascii="Times New Roman" w:eastAsia="Arial Unicode MS" w:hAnsi="Times New Roman" w:cs="Times New Roman"/>
          <w:kern w:val="0"/>
          <w:sz w:val="24"/>
          <w:szCs w:val="24"/>
          <w:bdr w:val="nil"/>
          <w14:ligatures w14:val="none"/>
        </w:rPr>
        <w:t>Be a visionary who can use innovative, cross-generational approaches to reach and encourage young people, young adults with families, as well as middle-aged and senior members</w:t>
      </w:r>
    </w:p>
    <w:p w14:paraId="41ABCCA1" w14:textId="77777777" w:rsidR="00A07CFA" w:rsidRPr="00A07CFA" w:rsidRDefault="00A07CFA" w:rsidP="00A07CFA">
      <w:pPr>
        <w:numPr>
          <w:ilvl w:val="0"/>
          <w:numId w:val="1"/>
        </w:numPr>
        <w:pBdr>
          <w:top w:val="nil"/>
          <w:left w:val="nil"/>
          <w:bottom w:val="nil"/>
          <w:right w:val="nil"/>
          <w:between w:val="nil"/>
          <w:bar w:val="nil"/>
        </w:pBdr>
        <w:spacing w:after="0" w:line="276" w:lineRule="auto"/>
        <w:contextualSpacing/>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pPr>
      <w:r w:rsidRPr="00A07CFA">
        <w:rPr>
          <w:rFonts w:ascii="Times New Roman" w:eastAsia="Arial Unicode MS" w:hAnsi="Times New Roman" w:cs="Times New Roman"/>
          <w:kern w:val="0"/>
          <w:sz w:val="24"/>
          <w:szCs w:val="24"/>
          <w:bdr w:val="nil"/>
          <w14:ligatures w14:val="none"/>
        </w:rPr>
        <w:t>Oversee church discipline and manage conflict in the church; seek to reconcile relationships and promote Christian unity</w:t>
      </w:r>
    </w:p>
    <w:p w14:paraId="76D602FE" w14:textId="77777777" w:rsidR="00A07CFA" w:rsidRPr="00A07CFA" w:rsidRDefault="00A07CFA" w:rsidP="00A07CFA">
      <w:pPr>
        <w:spacing w:line="276" w:lineRule="auto"/>
        <w:rPr>
          <w:rFonts w:ascii="Times New Roman" w:eastAsia="Arial Unicode MS" w:hAnsi="Times New Roman" w:cs="Times New Roman"/>
          <w:kern w:val="0"/>
          <w:sz w:val="24"/>
          <w:szCs w:val="24"/>
          <w:u w:val="single"/>
          <w:bdr w:val="nil"/>
          <w14:ligatures w14:val="none"/>
        </w:rPr>
      </w:pPr>
    </w:p>
    <w:p w14:paraId="0B3DC78F" w14:textId="77777777" w:rsidR="00A07CFA" w:rsidRPr="00A07CFA" w:rsidRDefault="00A07CFA" w:rsidP="00A07CFA">
      <w:pPr>
        <w:spacing w:line="276" w:lineRule="auto"/>
        <w:rPr>
          <w:rFonts w:ascii="Times New Roman" w:eastAsia="Arial Unicode MS" w:hAnsi="Times New Roman" w:cs="Times New Roman"/>
          <w:kern w:val="0"/>
          <w:sz w:val="24"/>
          <w:szCs w:val="24"/>
          <w:u w:val="single"/>
          <w:bdr w:val="nil"/>
          <w14:ligatures w14:val="none"/>
        </w:rPr>
      </w:pPr>
      <w:r w:rsidRPr="00A07CFA">
        <w:rPr>
          <w:rFonts w:ascii="Times New Roman" w:eastAsia="Arial Unicode MS" w:hAnsi="Times New Roman" w:cs="Times New Roman"/>
          <w:kern w:val="0"/>
          <w:sz w:val="24"/>
          <w:szCs w:val="24"/>
          <w:u w:val="single"/>
          <w:bdr w:val="nil"/>
          <w14:ligatures w14:val="none"/>
        </w:rPr>
        <w:t>Education and Experience</w:t>
      </w:r>
    </w:p>
    <w:p w14:paraId="5C1D6109" w14:textId="77777777" w:rsidR="00A07CFA" w:rsidRPr="00A07CFA" w:rsidRDefault="00A07CFA" w:rsidP="00A07CFA">
      <w:pPr>
        <w:numPr>
          <w:ilvl w:val="0"/>
          <w:numId w:val="2"/>
        </w:numPr>
        <w:pBdr>
          <w:top w:val="nil"/>
          <w:left w:val="nil"/>
          <w:bottom w:val="nil"/>
          <w:right w:val="nil"/>
          <w:between w:val="nil"/>
          <w:bar w:val="nil"/>
        </w:pBdr>
        <w:spacing w:after="0" w:line="276" w:lineRule="auto"/>
        <w:contextualSpacing/>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pPr>
      <w:r w:rsidRPr="00A07CFA">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t xml:space="preserve">A college degree earned from an accredited institution </w:t>
      </w:r>
      <w:r w:rsidRPr="00A07CFA">
        <w:rPr>
          <w:rFonts w:ascii="Times New Roman" w:eastAsia="Arial Unicode MS" w:hAnsi="Times New Roman" w:cs="Times New Roman"/>
          <w:i/>
          <w:iCs/>
          <w:color w:val="000000"/>
          <w:kern w:val="0"/>
          <w:sz w:val="24"/>
          <w:szCs w:val="24"/>
          <w:bdr w:val="nil"/>
          <w14:textOutline w14:w="0" w14:cap="flat" w14:cmpd="sng" w14:algn="ctr">
            <w14:noFill/>
            <w14:prstDash w14:val="solid"/>
            <w14:bevel/>
          </w14:textOutline>
          <w14:ligatures w14:val="none"/>
        </w:rPr>
        <w:t>preferred</w:t>
      </w:r>
    </w:p>
    <w:p w14:paraId="6E2076ED" w14:textId="77777777" w:rsidR="00A07CFA" w:rsidRPr="00A07CFA" w:rsidRDefault="00A07CFA" w:rsidP="00A07CFA">
      <w:pPr>
        <w:numPr>
          <w:ilvl w:val="0"/>
          <w:numId w:val="2"/>
        </w:numPr>
        <w:pBdr>
          <w:top w:val="nil"/>
          <w:left w:val="nil"/>
          <w:bottom w:val="nil"/>
          <w:right w:val="nil"/>
          <w:between w:val="nil"/>
          <w:bar w:val="nil"/>
        </w:pBdr>
        <w:spacing w:after="0" w:line="276" w:lineRule="auto"/>
        <w:contextualSpacing/>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pPr>
      <w:r w:rsidRPr="00A07CFA">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t xml:space="preserve">A degree in Divinity or seminary training is </w:t>
      </w:r>
      <w:r w:rsidRPr="00A07CFA">
        <w:rPr>
          <w:rFonts w:ascii="Times New Roman" w:eastAsia="Arial Unicode MS" w:hAnsi="Times New Roman" w:cs="Times New Roman"/>
          <w:i/>
          <w:iCs/>
          <w:color w:val="000000"/>
          <w:kern w:val="0"/>
          <w:sz w:val="24"/>
          <w:szCs w:val="24"/>
          <w:bdr w:val="nil"/>
          <w14:textOutline w14:w="0" w14:cap="flat" w14:cmpd="sng" w14:algn="ctr">
            <w14:noFill/>
            <w14:prstDash w14:val="solid"/>
            <w14:bevel/>
          </w14:textOutline>
          <w14:ligatures w14:val="none"/>
        </w:rPr>
        <w:t>preferred</w:t>
      </w:r>
    </w:p>
    <w:p w14:paraId="6E7F4813" w14:textId="77777777" w:rsidR="00A07CFA" w:rsidRPr="00A07CFA" w:rsidRDefault="00A07CFA" w:rsidP="00A07CFA">
      <w:pPr>
        <w:numPr>
          <w:ilvl w:val="0"/>
          <w:numId w:val="2"/>
        </w:numPr>
        <w:pBdr>
          <w:top w:val="nil"/>
          <w:left w:val="nil"/>
          <w:bottom w:val="nil"/>
          <w:right w:val="nil"/>
          <w:between w:val="nil"/>
          <w:bar w:val="nil"/>
        </w:pBdr>
        <w:spacing w:after="0" w:line="276" w:lineRule="auto"/>
        <w:contextualSpacing/>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pPr>
      <w:r w:rsidRPr="00A07CFA">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t>Measurable fiscal and budgetary experience and proven history of stewardship</w:t>
      </w:r>
    </w:p>
    <w:p w14:paraId="23FCE2FC" w14:textId="77777777" w:rsidR="00A07CFA" w:rsidRPr="00A07CFA" w:rsidRDefault="00A07CFA" w:rsidP="00A07CFA">
      <w:pPr>
        <w:numPr>
          <w:ilvl w:val="0"/>
          <w:numId w:val="2"/>
        </w:numPr>
        <w:pBdr>
          <w:top w:val="nil"/>
          <w:left w:val="nil"/>
          <w:bottom w:val="nil"/>
          <w:right w:val="nil"/>
          <w:between w:val="nil"/>
          <w:bar w:val="nil"/>
        </w:pBdr>
        <w:spacing w:after="0" w:line="276" w:lineRule="auto"/>
        <w:contextualSpacing/>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pPr>
      <w:r w:rsidRPr="00A07CFA">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t>Excellence in bible teaching, sermon preparation, and preaching in Baptist doctrine and beliefs</w:t>
      </w:r>
    </w:p>
    <w:p w14:paraId="379CAE8C" w14:textId="77777777" w:rsidR="00A07CFA" w:rsidRPr="00A07CFA" w:rsidRDefault="00A07CFA" w:rsidP="00A07CFA">
      <w:pPr>
        <w:numPr>
          <w:ilvl w:val="0"/>
          <w:numId w:val="2"/>
        </w:numPr>
        <w:pBdr>
          <w:top w:val="nil"/>
          <w:left w:val="nil"/>
          <w:bottom w:val="nil"/>
          <w:right w:val="nil"/>
          <w:between w:val="nil"/>
          <w:bar w:val="nil"/>
        </w:pBdr>
        <w:spacing w:after="0" w:line="276" w:lineRule="auto"/>
        <w:contextualSpacing/>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pPr>
      <w:r w:rsidRPr="00A07CFA">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t>Effective communication, interpersonal, administration, and leadership skills</w:t>
      </w:r>
    </w:p>
    <w:p w14:paraId="10E0F1E6" w14:textId="77777777" w:rsidR="00A07CFA" w:rsidRPr="00A07CFA" w:rsidRDefault="00A07CFA" w:rsidP="00A07CFA">
      <w:pPr>
        <w:numPr>
          <w:ilvl w:val="0"/>
          <w:numId w:val="2"/>
        </w:numPr>
        <w:pBdr>
          <w:top w:val="nil"/>
          <w:left w:val="nil"/>
          <w:bottom w:val="nil"/>
          <w:right w:val="nil"/>
          <w:between w:val="nil"/>
          <w:bar w:val="nil"/>
        </w:pBdr>
        <w:spacing w:after="0" w:line="276" w:lineRule="auto"/>
        <w:contextualSpacing/>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pPr>
      <w:r w:rsidRPr="00A07CFA">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t>Effective in spiritual counseling, pastoral care, and visitation</w:t>
      </w:r>
    </w:p>
    <w:p w14:paraId="20ACD182" w14:textId="77777777" w:rsidR="00A07CFA" w:rsidRPr="00A07CFA" w:rsidRDefault="00A07CFA" w:rsidP="00A07CFA">
      <w:pPr>
        <w:numPr>
          <w:ilvl w:val="0"/>
          <w:numId w:val="2"/>
        </w:numPr>
        <w:pBdr>
          <w:top w:val="nil"/>
          <w:left w:val="nil"/>
          <w:bottom w:val="nil"/>
          <w:right w:val="nil"/>
          <w:between w:val="nil"/>
          <w:bar w:val="nil"/>
        </w:pBdr>
        <w:spacing w:after="0" w:line="276" w:lineRule="auto"/>
        <w:contextualSpacing/>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pPr>
      <w:r w:rsidRPr="00A07CFA">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t>5+ years of pastoral experience. Previous Senior Pastor experience preferred</w:t>
      </w:r>
    </w:p>
    <w:p w14:paraId="20EE309C" w14:textId="77777777" w:rsidR="00A07CFA" w:rsidRPr="00A07CFA" w:rsidRDefault="00A07CFA" w:rsidP="00A07CFA">
      <w:pPr>
        <w:pBdr>
          <w:top w:val="nil"/>
          <w:left w:val="nil"/>
          <w:bottom w:val="nil"/>
          <w:right w:val="nil"/>
          <w:between w:val="nil"/>
          <w:bar w:val="nil"/>
        </w:pBdr>
        <w:spacing w:after="0" w:line="276" w:lineRule="auto"/>
        <w:rPr>
          <w:rFonts w:ascii="Times New Roman" w:eastAsia="Arial Unicode MS" w:hAnsi="Times New Roman" w:cs="Times New Roman"/>
          <w:kern w:val="0"/>
          <w:sz w:val="24"/>
          <w:szCs w:val="24"/>
          <w:bdr w:val="nil"/>
          <w14:ligatures w14:val="none"/>
        </w:rPr>
      </w:pPr>
    </w:p>
    <w:p w14:paraId="6CCB95FA" w14:textId="77777777" w:rsidR="00A07CFA" w:rsidRPr="00A07CFA" w:rsidRDefault="00A07CFA" w:rsidP="00A07CFA">
      <w:pPr>
        <w:spacing w:line="278" w:lineRule="auto"/>
        <w:rPr>
          <w:rFonts w:ascii="Times New Roman" w:eastAsia="Arial Unicode MS" w:hAnsi="Times New Roman" w:cs="Times New Roman"/>
          <w:kern w:val="0"/>
          <w:sz w:val="24"/>
          <w:szCs w:val="24"/>
          <w:u w:val="single"/>
          <w:bdr w:val="nil"/>
          <w14:ligatures w14:val="none"/>
        </w:rPr>
      </w:pPr>
      <w:r w:rsidRPr="00A07CFA">
        <w:rPr>
          <w:rFonts w:ascii="Times New Roman" w:eastAsia="Arial Unicode MS" w:hAnsi="Times New Roman" w:cs="Times New Roman"/>
          <w:kern w:val="0"/>
          <w:sz w:val="24"/>
          <w:szCs w:val="24"/>
          <w:u w:val="single"/>
          <w:bdr w:val="nil"/>
          <w14:ligatures w14:val="none"/>
        </w:rPr>
        <w:br w:type="page"/>
      </w:r>
    </w:p>
    <w:p w14:paraId="594598B2" w14:textId="77777777" w:rsidR="00A07CFA" w:rsidRPr="00A07CFA" w:rsidRDefault="00A07CFA" w:rsidP="00A07CFA">
      <w:pPr>
        <w:pBdr>
          <w:top w:val="nil"/>
          <w:left w:val="nil"/>
          <w:bottom w:val="nil"/>
          <w:right w:val="nil"/>
          <w:between w:val="nil"/>
          <w:bar w:val="nil"/>
        </w:pBdr>
        <w:spacing w:after="240" w:line="276" w:lineRule="auto"/>
        <w:rPr>
          <w:rFonts w:ascii="Times New Roman" w:eastAsia="Arial Unicode MS" w:hAnsi="Times New Roman" w:cs="Times New Roman"/>
          <w:kern w:val="0"/>
          <w:sz w:val="24"/>
          <w:szCs w:val="24"/>
          <w:u w:val="single"/>
          <w:bdr w:val="nil"/>
          <w14:ligatures w14:val="none"/>
        </w:rPr>
      </w:pPr>
      <w:r w:rsidRPr="00A07CFA">
        <w:rPr>
          <w:rFonts w:ascii="Times New Roman" w:eastAsia="Arial Unicode MS" w:hAnsi="Times New Roman" w:cs="Times New Roman"/>
          <w:kern w:val="0"/>
          <w:sz w:val="24"/>
          <w:szCs w:val="24"/>
          <w:u w:val="single"/>
          <w:bdr w:val="nil"/>
          <w14:ligatures w14:val="none"/>
        </w:rPr>
        <w:lastRenderedPageBreak/>
        <w:t>Salary Range</w:t>
      </w:r>
    </w:p>
    <w:p w14:paraId="5DFFCEB0" w14:textId="77777777" w:rsidR="00A07CFA" w:rsidRPr="00A07CFA" w:rsidRDefault="00A07CFA" w:rsidP="00A07CFA">
      <w:pPr>
        <w:pBdr>
          <w:top w:val="nil"/>
          <w:left w:val="nil"/>
          <w:bottom w:val="nil"/>
          <w:right w:val="nil"/>
          <w:between w:val="nil"/>
          <w:bar w:val="nil"/>
        </w:pBdr>
        <w:spacing w:after="0" w:line="276" w:lineRule="auto"/>
        <w:rPr>
          <w:rFonts w:ascii="Times New Roman" w:eastAsia="Arial Unicode MS" w:hAnsi="Times New Roman" w:cs="Times New Roman"/>
          <w:kern w:val="0"/>
          <w:sz w:val="24"/>
          <w:szCs w:val="24"/>
          <w:bdr w:val="nil"/>
          <w14:ligatures w14:val="none"/>
        </w:rPr>
      </w:pPr>
      <w:r w:rsidRPr="00A07CFA">
        <w:rPr>
          <w:rFonts w:ascii="Times New Roman" w:eastAsia="Arial Unicode MS" w:hAnsi="Times New Roman" w:cs="Times New Roman"/>
          <w:kern w:val="0"/>
          <w:sz w:val="24"/>
          <w:szCs w:val="24"/>
          <w:bdr w:val="nil"/>
          <w14:ligatures w14:val="none"/>
        </w:rPr>
        <w:t>Salary will be commensurable with experience in the range of $55-70K.</w:t>
      </w:r>
    </w:p>
    <w:p w14:paraId="39A9109A" w14:textId="77777777" w:rsidR="00A07CFA" w:rsidRPr="00A07CFA" w:rsidRDefault="00A07CFA" w:rsidP="00A07CFA">
      <w:pPr>
        <w:pBdr>
          <w:top w:val="nil"/>
          <w:left w:val="nil"/>
          <w:bottom w:val="nil"/>
          <w:right w:val="nil"/>
          <w:between w:val="nil"/>
          <w:bar w:val="nil"/>
        </w:pBdr>
        <w:spacing w:after="0" w:line="276" w:lineRule="auto"/>
        <w:rPr>
          <w:rFonts w:ascii="Times New Roman" w:eastAsia="Arial Unicode MS" w:hAnsi="Times New Roman" w:cs="Times New Roman"/>
          <w:kern w:val="0"/>
          <w:sz w:val="24"/>
          <w:szCs w:val="24"/>
          <w:bdr w:val="nil"/>
          <w14:ligatures w14:val="none"/>
        </w:rPr>
      </w:pPr>
    </w:p>
    <w:p w14:paraId="25EEB58B" w14:textId="77777777" w:rsidR="00A07CFA" w:rsidRPr="00A07CFA" w:rsidRDefault="00A07CFA" w:rsidP="00A07CFA">
      <w:pPr>
        <w:pBdr>
          <w:top w:val="nil"/>
          <w:left w:val="nil"/>
          <w:bottom w:val="nil"/>
          <w:right w:val="nil"/>
          <w:between w:val="nil"/>
          <w:bar w:val="nil"/>
        </w:pBdr>
        <w:spacing w:after="240" w:line="276" w:lineRule="auto"/>
        <w:rPr>
          <w:rFonts w:ascii="Times New Roman" w:eastAsia="Arial Unicode MS" w:hAnsi="Times New Roman" w:cs="Times New Roman"/>
          <w:kern w:val="0"/>
          <w:sz w:val="24"/>
          <w:szCs w:val="24"/>
          <w:u w:val="single"/>
          <w:bdr w:val="nil"/>
          <w14:ligatures w14:val="none"/>
        </w:rPr>
      </w:pPr>
      <w:r w:rsidRPr="00A07CFA">
        <w:rPr>
          <w:rFonts w:ascii="Times New Roman" w:eastAsia="Arial Unicode MS" w:hAnsi="Times New Roman" w:cs="Times New Roman"/>
          <w:kern w:val="0"/>
          <w:sz w:val="24"/>
          <w:szCs w:val="24"/>
          <w:u w:val="single"/>
          <w:bdr w:val="nil"/>
          <w14:ligatures w14:val="none"/>
        </w:rPr>
        <w:t>Application Submission</w:t>
      </w:r>
    </w:p>
    <w:p w14:paraId="51B767EB" w14:textId="77777777" w:rsidR="00A07CFA" w:rsidRPr="00A07CFA" w:rsidRDefault="00A07CFA" w:rsidP="00A07CFA">
      <w:pPr>
        <w:pBdr>
          <w:top w:val="nil"/>
          <w:left w:val="nil"/>
          <w:bottom w:val="nil"/>
          <w:right w:val="nil"/>
          <w:between w:val="nil"/>
          <w:bar w:val="nil"/>
        </w:pBdr>
        <w:spacing w:after="0" w:line="276" w:lineRule="auto"/>
        <w:contextualSpacing/>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pPr>
      <w:r w:rsidRPr="00A07CFA">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t>Applicants interested in applying for the position of Pastor must submit the following by June 12, 2025 (previously May 12, 2025): 1) A resume’; 2) The names of three references with accurate contact information (address, email, best phone number); and 3) Videos of two to three sermons (deliverable via web-based link).  If the sermons are part of worship services, please share the timestamp in the video where the sermon begins.</w:t>
      </w:r>
    </w:p>
    <w:p w14:paraId="041A74B9" w14:textId="77777777" w:rsidR="00A07CFA" w:rsidRPr="00A07CFA" w:rsidRDefault="00A07CFA" w:rsidP="00A07CFA">
      <w:pPr>
        <w:pBdr>
          <w:top w:val="nil"/>
          <w:left w:val="nil"/>
          <w:bottom w:val="nil"/>
          <w:right w:val="nil"/>
          <w:between w:val="nil"/>
          <w:bar w:val="nil"/>
        </w:pBdr>
        <w:spacing w:after="0" w:line="276" w:lineRule="auto"/>
        <w:contextualSpacing/>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pPr>
    </w:p>
    <w:p w14:paraId="05FC823A" w14:textId="77777777" w:rsidR="00A07CFA" w:rsidRPr="00A07CFA" w:rsidRDefault="00A07CFA" w:rsidP="00A07CFA">
      <w:pPr>
        <w:pBdr>
          <w:top w:val="nil"/>
          <w:left w:val="nil"/>
          <w:bottom w:val="nil"/>
          <w:right w:val="nil"/>
          <w:between w:val="nil"/>
          <w:bar w:val="nil"/>
        </w:pBdr>
        <w:spacing w:after="0" w:line="276" w:lineRule="auto"/>
        <w:contextualSpacing/>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pPr>
      <w:r w:rsidRPr="00A07CFA">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t xml:space="preserve">Responses should be addressed to Deacon Jeffrey Griffin, Pastoral Search Committee. Email applications to pastoralsearch@stlukedayton.org. If sending responses by mail, mail them to St. Luke Missionary Baptist Church, P.O. Box 9, Englewood OH 45322. Responses sent by email are </w:t>
      </w:r>
      <w:r w:rsidRPr="00A07CFA">
        <w:rPr>
          <w:rFonts w:ascii="Times New Roman" w:eastAsia="Arial Unicode MS" w:hAnsi="Times New Roman" w:cs="Times New Roman"/>
          <w:i/>
          <w:iCs/>
          <w:color w:val="000000"/>
          <w:kern w:val="0"/>
          <w:sz w:val="24"/>
          <w:szCs w:val="24"/>
          <w:bdr w:val="nil"/>
          <w14:textOutline w14:w="0" w14:cap="flat" w14:cmpd="sng" w14:algn="ctr">
            <w14:noFill/>
            <w14:prstDash w14:val="solid"/>
            <w14:bevel/>
          </w14:textOutline>
          <w14:ligatures w14:val="none"/>
        </w:rPr>
        <w:t>preferred</w:t>
      </w:r>
      <w:r w:rsidRPr="00A07CFA">
        <w:rPr>
          <w:rFonts w:ascii="Times New Roman" w:eastAsia="Arial Unicode MS" w:hAnsi="Times New Roman" w:cs="Times New Roman"/>
          <w:color w:val="000000"/>
          <w:kern w:val="0"/>
          <w:sz w:val="24"/>
          <w:szCs w:val="24"/>
          <w:bdr w:val="nil"/>
          <w14:textOutline w14:w="0" w14:cap="flat" w14:cmpd="sng" w14:algn="ctr">
            <w14:noFill/>
            <w14:prstDash w14:val="solid"/>
            <w14:bevel/>
          </w14:textOutline>
          <w14:ligatures w14:val="none"/>
        </w:rPr>
        <w:t>.</w:t>
      </w:r>
    </w:p>
    <w:p w14:paraId="531AE1F7" w14:textId="77777777" w:rsidR="0060036F" w:rsidRDefault="0060036F" w:rsidP="0060036F">
      <w:pPr>
        <w:pStyle w:val="Header"/>
        <w:rPr>
          <w:rFonts w:ascii="Centaur" w:hAnsi="Centaur"/>
          <w:sz w:val="18"/>
          <w:szCs w:val="18"/>
        </w:rPr>
      </w:pPr>
      <w:r>
        <w:rPr>
          <w:rFonts w:ascii="Centaur" w:hAnsi="Centaur"/>
          <w:sz w:val="18"/>
          <w:szCs w:val="18"/>
        </w:rPr>
        <w:t xml:space="preserve">                 </w:t>
      </w:r>
    </w:p>
    <w:p w14:paraId="495BB398" w14:textId="77777777" w:rsidR="0060036F" w:rsidRPr="001467CD" w:rsidRDefault="0060036F" w:rsidP="0060036F">
      <w:pPr>
        <w:pStyle w:val="Header"/>
        <w:rPr>
          <w:rFonts w:ascii="Times New Roman" w:hAnsi="Times New Roman" w:cs="Times New Roman"/>
        </w:rPr>
      </w:pPr>
    </w:p>
    <w:sectPr w:rsidR="0060036F" w:rsidRPr="001467CD" w:rsidSect="00147BDE">
      <w:headerReference w:type="default" r:id="rId8"/>
      <w:footerReference w:type="default" r:id="rId9"/>
      <w:pgSz w:w="12240" w:h="15840"/>
      <w:pgMar w:top="2880" w:right="1440" w:bottom="216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ABC1B2" w14:textId="77777777" w:rsidR="00EB4D37" w:rsidRDefault="00EB4D37" w:rsidP="00764F64">
      <w:pPr>
        <w:spacing w:after="0" w:line="240" w:lineRule="auto"/>
      </w:pPr>
      <w:r>
        <w:separator/>
      </w:r>
    </w:p>
  </w:endnote>
  <w:endnote w:type="continuationSeparator" w:id="0">
    <w:p w14:paraId="446F29C0" w14:textId="77777777" w:rsidR="00EB4D37" w:rsidRDefault="00EB4D37" w:rsidP="00764F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Unicode MS">
    <w:altName w:val="Arial"/>
    <w:panose1 w:val="020B0604020202020204"/>
    <w:charset w:val="00"/>
    <w:family w:val="roman"/>
    <w:pitch w:val="default"/>
  </w:font>
  <w:font w:name="Centaur">
    <w:panose1 w:val="020305040502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7554E" w14:textId="77777777" w:rsidR="005708F3" w:rsidRDefault="00764F64" w:rsidP="00764F64">
    <w:pPr>
      <w:pStyle w:val="Footer"/>
    </w:pPr>
    <w:r>
      <w:tab/>
    </w:r>
    <w:r w:rsidRPr="009068DE">
      <w:rPr>
        <w:i/>
        <w:iCs/>
        <w:noProof/>
      </w:rPr>
      <w:drawing>
        <wp:inline distT="0" distB="0" distL="0" distR="0" wp14:anchorId="76FB1301" wp14:editId="1915009B">
          <wp:extent cx="1177083" cy="329676"/>
          <wp:effectExtent l="0" t="0" r="4445"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stretch>
                    <a:fillRect/>
                  </a:stretch>
                </pic:blipFill>
                <pic:spPr>
                  <a:xfrm>
                    <a:off x="0" y="0"/>
                    <a:ext cx="1336641" cy="374365"/>
                  </a:xfrm>
                  <a:prstGeom prst="rect">
                    <a:avLst/>
                  </a:prstGeom>
                  <a:solidFill>
                    <a:schemeClr val="tx1"/>
                  </a:solidFill>
                </pic:spPr>
              </pic:pic>
            </a:graphicData>
          </a:graphic>
        </wp:inline>
      </w:drawing>
    </w:r>
  </w:p>
  <w:p w14:paraId="5D9082ED" w14:textId="77777777" w:rsidR="00764F64" w:rsidRPr="009068DE" w:rsidRDefault="009068DE" w:rsidP="004953A2">
    <w:pPr>
      <w:pStyle w:val="Footer"/>
      <w:jc w:val="center"/>
      <w:rPr>
        <w:i/>
        <w:iCs/>
      </w:rPr>
    </w:pPr>
    <w:proofErr w:type="gramStart"/>
    <w:r w:rsidRPr="009068DE">
      <w:rPr>
        <w:i/>
        <w:iCs/>
      </w:rPr>
      <w:t>”A</w:t>
    </w:r>
    <w:proofErr w:type="gramEnd"/>
    <w:r w:rsidRPr="009068DE">
      <w:rPr>
        <w:i/>
        <w:iCs/>
      </w:rPr>
      <w:t xml:space="preserve"> ministry for people on the grow”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74008A" w14:textId="77777777" w:rsidR="00EB4D37" w:rsidRDefault="00EB4D37" w:rsidP="00764F64">
      <w:pPr>
        <w:spacing w:after="0" w:line="240" w:lineRule="auto"/>
      </w:pPr>
      <w:r>
        <w:separator/>
      </w:r>
    </w:p>
  </w:footnote>
  <w:footnote w:type="continuationSeparator" w:id="0">
    <w:p w14:paraId="6083C182" w14:textId="77777777" w:rsidR="00EB4D37" w:rsidRDefault="00EB4D37" w:rsidP="00764F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93A8E" w14:textId="77777777" w:rsidR="00EA03E7" w:rsidRPr="000F19A9" w:rsidRDefault="00EA03E7" w:rsidP="00D1694B">
    <w:pPr>
      <w:pStyle w:val="Header"/>
      <w:ind w:firstLine="720"/>
      <w:jc w:val="center"/>
      <w:rPr>
        <w:rFonts w:cs="Arial"/>
        <w:b/>
        <w:bCs/>
        <w:sz w:val="36"/>
        <w:szCs w:val="36"/>
      </w:rPr>
    </w:pPr>
    <w:r w:rsidRPr="000F19A9">
      <w:rPr>
        <w:rFonts w:cs="Arial"/>
        <w:b/>
        <w:bCs/>
        <w:noProof/>
        <w14:ligatures w14:val="standardContextual"/>
      </w:rPr>
      <mc:AlternateContent>
        <mc:Choice Requires="wps">
          <w:drawing>
            <wp:anchor distT="0" distB="0" distL="114300" distR="114300" simplePos="0" relativeHeight="251658240" behindDoc="0" locked="0" layoutInCell="1" allowOverlap="1" wp14:anchorId="0550CBC3" wp14:editId="07A59969">
              <wp:simplePos x="0" y="0"/>
              <wp:positionH relativeFrom="margin">
                <wp:posOffset>14605</wp:posOffset>
              </wp:positionH>
              <wp:positionV relativeFrom="paragraph">
                <wp:posOffset>-54772</wp:posOffset>
              </wp:positionV>
              <wp:extent cx="1114425" cy="1028700"/>
              <wp:effectExtent l="0" t="0" r="9525" b="0"/>
              <wp:wrapNone/>
              <wp:docPr id="1693665624" name="Rectangle 2"/>
              <wp:cNvGraphicFramePr/>
              <a:graphic xmlns:a="http://schemas.openxmlformats.org/drawingml/2006/main">
                <a:graphicData uri="http://schemas.microsoft.com/office/word/2010/wordprocessingShape">
                  <wps:wsp>
                    <wps:cNvSpPr/>
                    <wps:spPr>
                      <a:xfrm>
                        <a:off x="0" y="0"/>
                        <a:ext cx="1114425" cy="1028700"/>
                      </a:xfrm>
                      <a:prstGeom prst="rect">
                        <a:avLst/>
                      </a:prstGeom>
                      <a:blipFill dpi="0" rotWithShape="1">
                        <a:blip r:embed="rId1"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C4FBDF" w14:textId="77777777" w:rsidR="001A7D8C" w:rsidRDefault="001A7D8C" w:rsidP="001A7D8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0CBC3" id="Rectangle 2" o:spid="_x0000_s1026" style="position:absolute;left:0;text-align:left;margin-left:1.15pt;margin-top:-4.3pt;width:87.75pt;height:8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" stroked="f" strokeweight="1pt">
              <v:fill r:id="rId2" o:title="" recolor="t" rotate="t" type="frame"/>
              <v:textbox>
                <w:txbxContent>
                  <w:p w14:paraId="55C4FBDF" w14:textId="77777777" w:rsidR="001A7D8C" w:rsidRDefault="001A7D8C" w:rsidP="001A7D8C"/>
                </w:txbxContent>
              </v:textbox>
              <w10:wrap anchorx="margin"/>
            </v:rect>
          </w:pict>
        </mc:Fallback>
      </mc:AlternateContent>
    </w:r>
    <w:r w:rsidRPr="000F19A9">
      <w:rPr>
        <w:rFonts w:cs="Arial"/>
        <w:b/>
        <w:bCs/>
        <w:sz w:val="36"/>
        <w:szCs w:val="36"/>
      </w:rPr>
      <w:t>St. Luke Missi</w:t>
    </w:r>
    <w:r w:rsidR="00EE2731" w:rsidRPr="000F19A9">
      <w:rPr>
        <w:rFonts w:cs="Arial"/>
        <w:b/>
        <w:bCs/>
        <w:sz w:val="36"/>
        <w:szCs w:val="36"/>
      </w:rPr>
      <w:t>o</w:t>
    </w:r>
    <w:r w:rsidRPr="000F19A9">
      <w:rPr>
        <w:rFonts w:cs="Arial"/>
        <w:b/>
        <w:bCs/>
        <w:sz w:val="36"/>
        <w:szCs w:val="36"/>
      </w:rPr>
      <w:t>nary Baptist Church</w:t>
    </w:r>
  </w:p>
  <w:p w14:paraId="01B818D4" w14:textId="77777777" w:rsidR="00996A1D" w:rsidRPr="000F19A9" w:rsidRDefault="00996A1D" w:rsidP="00EE2731">
    <w:pPr>
      <w:pStyle w:val="Header"/>
      <w:jc w:val="center"/>
      <w:rPr>
        <w:sz w:val="22"/>
        <w:szCs w:val="22"/>
      </w:rPr>
    </w:pPr>
  </w:p>
  <w:p w14:paraId="0E9D3C2F" w14:textId="77777777" w:rsidR="000609D8" w:rsidRPr="000F19A9" w:rsidRDefault="000609D8" w:rsidP="00962BD2">
    <w:pPr>
      <w:pStyle w:val="Header"/>
      <w:tabs>
        <w:tab w:val="clear" w:pos="4680"/>
        <w:tab w:val="center" w:pos="5040"/>
      </w:tabs>
      <w:ind w:firstLine="720"/>
      <w:jc w:val="center"/>
      <w:rPr>
        <w:rFonts w:cs="Arial"/>
        <w:sz w:val="22"/>
        <w:szCs w:val="22"/>
      </w:rPr>
    </w:pPr>
    <w:r w:rsidRPr="000F19A9">
      <w:rPr>
        <w:rFonts w:cs="Arial"/>
        <w:sz w:val="22"/>
        <w:szCs w:val="22"/>
      </w:rPr>
      <w:t>2262 North Gettysburg Avenue</w:t>
    </w:r>
  </w:p>
  <w:p w14:paraId="411A8F46" w14:textId="77777777" w:rsidR="000609D8" w:rsidRPr="000F19A9" w:rsidRDefault="000609D8" w:rsidP="00962BD2">
    <w:pPr>
      <w:pStyle w:val="Header"/>
      <w:ind w:firstLine="720"/>
      <w:jc w:val="center"/>
      <w:rPr>
        <w:rFonts w:cs="Arial"/>
        <w:sz w:val="22"/>
        <w:szCs w:val="22"/>
      </w:rPr>
    </w:pPr>
    <w:r w:rsidRPr="000F19A9">
      <w:rPr>
        <w:rFonts w:cs="Arial"/>
        <w:sz w:val="22"/>
        <w:szCs w:val="22"/>
      </w:rPr>
      <w:t>Dayton, Ohio 45406</w:t>
    </w:r>
  </w:p>
  <w:p w14:paraId="32F743C0" w14:textId="77777777" w:rsidR="00996A1D" w:rsidRPr="000F19A9" w:rsidRDefault="009A5CE8" w:rsidP="00962BD2">
    <w:pPr>
      <w:pStyle w:val="Header"/>
      <w:ind w:firstLine="720"/>
      <w:jc w:val="center"/>
      <w:rPr>
        <w:rFonts w:cs="Arial"/>
        <w:sz w:val="22"/>
        <w:szCs w:val="22"/>
      </w:rPr>
    </w:pPr>
    <w:r w:rsidRPr="000F19A9">
      <w:rPr>
        <w:rFonts w:cs="Arial"/>
        <w:sz w:val="22"/>
        <w:szCs w:val="22"/>
      </w:rPr>
      <w:t>(937)</w:t>
    </w:r>
    <w:r w:rsidR="00D00292" w:rsidRPr="000F19A9">
      <w:rPr>
        <w:rFonts w:cs="Arial"/>
        <w:sz w:val="22"/>
        <w:szCs w:val="22"/>
      </w:rPr>
      <w:t xml:space="preserve"> </w:t>
    </w:r>
    <w:r w:rsidRPr="000F19A9">
      <w:rPr>
        <w:rFonts w:cs="Arial"/>
        <w:sz w:val="22"/>
        <w:szCs w:val="22"/>
      </w:rPr>
      <w:t>279-9322 – Fax: (937) 2</w:t>
    </w:r>
    <w:r w:rsidR="00D43FC8" w:rsidRPr="000F19A9">
      <w:rPr>
        <w:rFonts w:cs="Arial"/>
        <w:sz w:val="22"/>
        <w:szCs w:val="22"/>
      </w:rPr>
      <w:t>79-9324</w:t>
    </w:r>
  </w:p>
  <w:p w14:paraId="52EEF5FD" w14:textId="77777777" w:rsidR="00996A1D" w:rsidRPr="000F19A9" w:rsidRDefault="00996A1D" w:rsidP="00962BD2">
    <w:pPr>
      <w:pStyle w:val="Header"/>
      <w:ind w:firstLine="720"/>
      <w:jc w:val="center"/>
      <w:rPr>
        <w:rFonts w:cs="Arial"/>
        <w:sz w:val="18"/>
        <w:szCs w:val="18"/>
      </w:rPr>
    </w:pPr>
    <w:r w:rsidRPr="000F19A9">
      <w:rPr>
        <w:rFonts w:cs="Arial"/>
        <w:sz w:val="22"/>
        <w:szCs w:val="22"/>
      </w:rPr>
      <w:t>www.thelukedayton.org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23737D"/>
    <w:multiLevelType w:val="hybridMultilevel"/>
    <w:tmpl w:val="99E43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7C02FD3"/>
    <w:multiLevelType w:val="hybridMultilevel"/>
    <w:tmpl w:val="C8562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82474091">
    <w:abstractNumId w:val="0"/>
  </w:num>
  <w:num w:numId="2" w16cid:durableId="15329581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CFA"/>
    <w:rsid w:val="0000505A"/>
    <w:rsid w:val="000609D8"/>
    <w:rsid w:val="000F19A9"/>
    <w:rsid w:val="000F4B19"/>
    <w:rsid w:val="00140A9E"/>
    <w:rsid w:val="00141C17"/>
    <w:rsid w:val="001467CD"/>
    <w:rsid w:val="00147BDE"/>
    <w:rsid w:val="001A7D8C"/>
    <w:rsid w:val="001C6F37"/>
    <w:rsid w:val="00281C61"/>
    <w:rsid w:val="002A09EB"/>
    <w:rsid w:val="002A5985"/>
    <w:rsid w:val="003B2EB0"/>
    <w:rsid w:val="004953A2"/>
    <w:rsid w:val="00505FD7"/>
    <w:rsid w:val="0053116C"/>
    <w:rsid w:val="005559ED"/>
    <w:rsid w:val="0055677F"/>
    <w:rsid w:val="005624F0"/>
    <w:rsid w:val="005708F3"/>
    <w:rsid w:val="00580DDE"/>
    <w:rsid w:val="005D592E"/>
    <w:rsid w:val="0060036F"/>
    <w:rsid w:val="00705869"/>
    <w:rsid w:val="00764F64"/>
    <w:rsid w:val="007A06D2"/>
    <w:rsid w:val="00801DF9"/>
    <w:rsid w:val="008D6755"/>
    <w:rsid w:val="009068DE"/>
    <w:rsid w:val="00912070"/>
    <w:rsid w:val="00962BD2"/>
    <w:rsid w:val="00996A1D"/>
    <w:rsid w:val="009A5CE8"/>
    <w:rsid w:val="00A07CFA"/>
    <w:rsid w:val="00A17D04"/>
    <w:rsid w:val="00A26AA0"/>
    <w:rsid w:val="00A563EF"/>
    <w:rsid w:val="00C61EB4"/>
    <w:rsid w:val="00CB0B75"/>
    <w:rsid w:val="00CD15E6"/>
    <w:rsid w:val="00D00292"/>
    <w:rsid w:val="00D002CF"/>
    <w:rsid w:val="00D1694B"/>
    <w:rsid w:val="00D43FC8"/>
    <w:rsid w:val="00DD1831"/>
    <w:rsid w:val="00EA03E7"/>
    <w:rsid w:val="00EB4D37"/>
    <w:rsid w:val="00EC1496"/>
    <w:rsid w:val="00EE2731"/>
    <w:rsid w:val="00F51D8C"/>
    <w:rsid w:val="00F70461"/>
    <w:rsid w:val="00F777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8483A2"/>
  <w15:chartTrackingRefBased/>
  <w15:docId w15:val="{E625A346-3EC0-4D05-9C1D-C4DF24832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036F"/>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60036F"/>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60036F"/>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60036F"/>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60036F"/>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60036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036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036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036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036F"/>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60036F"/>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60036F"/>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60036F"/>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60036F"/>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6003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03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03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036F"/>
    <w:rPr>
      <w:rFonts w:eastAsiaTheme="majorEastAsia" w:cstheme="majorBidi"/>
      <w:color w:val="272727" w:themeColor="text1" w:themeTint="D8"/>
    </w:rPr>
  </w:style>
  <w:style w:type="paragraph" w:styleId="Title">
    <w:name w:val="Title"/>
    <w:basedOn w:val="Normal"/>
    <w:next w:val="Normal"/>
    <w:link w:val="TitleChar"/>
    <w:uiPriority w:val="10"/>
    <w:qFormat/>
    <w:rsid w:val="006003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03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036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03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036F"/>
    <w:pPr>
      <w:spacing w:before="160"/>
      <w:jc w:val="center"/>
    </w:pPr>
    <w:rPr>
      <w:i/>
      <w:iCs/>
      <w:color w:val="404040" w:themeColor="text1" w:themeTint="BF"/>
    </w:rPr>
  </w:style>
  <w:style w:type="character" w:customStyle="1" w:styleId="QuoteChar">
    <w:name w:val="Quote Char"/>
    <w:basedOn w:val="DefaultParagraphFont"/>
    <w:link w:val="Quote"/>
    <w:uiPriority w:val="29"/>
    <w:rsid w:val="0060036F"/>
    <w:rPr>
      <w:i/>
      <w:iCs/>
      <w:color w:val="404040" w:themeColor="text1" w:themeTint="BF"/>
    </w:rPr>
  </w:style>
  <w:style w:type="paragraph" w:styleId="ListParagraph">
    <w:name w:val="List Paragraph"/>
    <w:basedOn w:val="Normal"/>
    <w:uiPriority w:val="34"/>
    <w:qFormat/>
    <w:rsid w:val="0060036F"/>
    <w:pPr>
      <w:ind w:left="720"/>
      <w:contextualSpacing/>
    </w:pPr>
  </w:style>
  <w:style w:type="character" w:styleId="IntenseEmphasis">
    <w:name w:val="Intense Emphasis"/>
    <w:basedOn w:val="DefaultParagraphFont"/>
    <w:uiPriority w:val="21"/>
    <w:qFormat/>
    <w:rsid w:val="0060036F"/>
    <w:rPr>
      <w:i/>
      <w:iCs/>
      <w:color w:val="2E74B5" w:themeColor="accent1" w:themeShade="BF"/>
    </w:rPr>
  </w:style>
  <w:style w:type="paragraph" w:styleId="IntenseQuote">
    <w:name w:val="Intense Quote"/>
    <w:basedOn w:val="Normal"/>
    <w:next w:val="Normal"/>
    <w:link w:val="IntenseQuoteChar"/>
    <w:uiPriority w:val="30"/>
    <w:qFormat/>
    <w:rsid w:val="0060036F"/>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60036F"/>
    <w:rPr>
      <w:i/>
      <w:iCs/>
      <w:color w:val="2E74B5" w:themeColor="accent1" w:themeShade="BF"/>
    </w:rPr>
  </w:style>
  <w:style w:type="character" w:styleId="IntenseReference">
    <w:name w:val="Intense Reference"/>
    <w:basedOn w:val="DefaultParagraphFont"/>
    <w:uiPriority w:val="32"/>
    <w:qFormat/>
    <w:rsid w:val="0060036F"/>
    <w:rPr>
      <w:b/>
      <w:bCs/>
      <w:smallCaps/>
      <w:color w:val="2E74B5" w:themeColor="accent1" w:themeShade="BF"/>
      <w:spacing w:val="5"/>
    </w:rPr>
  </w:style>
  <w:style w:type="paragraph" w:styleId="Header">
    <w:name w:val="header"/>
    <w:basedOn w:val="Normal"/>
    <w:link w:val="HeaderChar"/>
    <w:uiPriority w:val="99"/>
    <w:unhideWhenUsed/>
    <w:rsid w:val="0060036F"/>
    <w:pPr>
      <w:tabs>
        <w:tab w:val="center" w:pos="4680"/>
        <w:tab w:val="right" w:pos="9360"/>
      </w:tabs>
      <w:spacing w:after="0" w:line="240" w:lineRule="auto"/>
    </w:pPr>
    <w:rPr>
      <w:kern w:val="0"/>
      <w:sz w:val="24"/>
      <w:szCs w:val="24"/>
      <w14:ligatures w14:val="none"/>
    </w:rPr>
  </w:style>
  <w:style w:type="character" w:customStyle="1" w:styleId="HeaderChar">
    <w:name w:val="Header Char"/>
    <w:basedOn w:val="DefaultParagraphFont"/>
    <w:link w:val="Header"/>
    <w:uiPriority w:val="99"/>
    <w:rsid w:val="0060036F"/>
    <w:rPr>
      <w:kern w:val="0"/>
      <w:sz w:val="24"/>
      <w:szCs w:val="24"/>
      <w14:ligatures w14:val="none"/>
    </w:rPr>
  </w:style>
  <w:style w:type="paragraph" w:styleId="Footer">
    <w:name w:val="footer"/>
    <w:basedOn w:val="Normal"/>
    <w:link w:val="FooterChar"/>
    <w:uiPriority w:val="99"/>
    <w:unhideWhenUsed/>
    <w:rsid w:val="00764F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4F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nnylj\OneDrive\St%20Luk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45E82E-2839-48E4-8394-05FBBCE5D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 Luke Template</Template>
  <TotalTime>2</TotalTime>
  <Pages>3</Pages>
  <Words>626</Words>
  <Characters>3573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Kennylj</dc:creator>
  <cp:keywords/>
  <dc:description/>
  <cp:lastModifiedBy>Kenny and Michelle Littlejohn</cp:lastModifiedBy>
  <cp:revision>2</cp:revision>
  <cp:lastPrinted>2025-03-24T17:21:00Z</cp:lastPrinted>
  <dcterms:created xsi:type="dcterms:W3CDTF">2025-05-08T02:42:00Z</dcterms:created>
  <dcterms:modified xsi:type="dcterms:W3CDTF">2025-05-08T02:44:00Z</dcterms:modified>
</cp:coreProperties>
</file>